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986E3A" w14:textId="77777777" w:rsidR="009B4118" w:rsidRDefault="009B4118" w:rsidP="009B4118">
      <w:pPr>
        <w:jc w:val="right"/>
        <w:rPr>
          <w:bCs/>
          <w:color w:val="000000"/>
          <w:sz w:val="22"/>
          <w:lang w:eastAsia="ja-JP"/>
        </w:rPr>
      </w:pPr>
    </w:p>
    <w:p w14:paraId="4FC96975" w14:textId="77777777" w:rsidR="008C7DAF" w:rsidRPr="008C7DAF" w:rsidRDefault="008C7DAF" w:rsidP="009B4118">
      <w:pPr>
        <w:jc w:val="right"/>
        <w:rPr>
          <w:bCs/>
          <w:color w:val="000000"/>
          <w:sz w:val="22"/>
          <w:lang w:eastAsia="ja-JP"/>
        </w:rPr>
      </w:pPr>
      <w:r w:rsidRPr="008C7DAF">
        <w:rPr>
          <w:bCs/>
          <w:color w:val="000000"/>
          <w:sz w:val="22"/>
          <w:lang w:eastAsia="ja-JP"/>
        </w:rPr>
        <w:t>Wien, Mai 2014</w:t>
      </w:r>
    </w:p>
    <w:p w14:paraId="7CDF84CB" w14:textId="77777777" w:rsidR="009B4118" w:rsidRDefault="009B4118" w:rsidP="008C7DAF">
      <w:pPr>
        <w:rPr>
          <w:bCs/>
          <w:color w:val="000000"/>
          <w:sz w:val="22"/>
          <w:lang w:eastAsia="ja-JP"/>
        </w:rPr>
      </w:pPr>
    </w:p>
    <w:p w14:paraId="25F65C81" w14:textId="77777777" w:rsidR="009B4118" w:rsidRPr="008C7DAF" w:rsidRDefault="009B4118" w:rsidP="008C7DAF">
      <w:pPr>
        <w:rPr>
          <w:bCs/>
          <w:color w:val="000000"/>
          <w:sz w:val="22"/>
          <w:lang w:eastAsia="ja-JP"/>
        </w:rPr>
      </w:pPr>
    </w:p>
    <w:p w14:paraId="774784F8" w14:textId="77777777" w:rsidR="008C7DAF" w:rsidRPr="008C7DAF" w:rsidRDefault="008C7DAF" w:rsidP="008C7DAF">
      <w:pPr>
        <w:rPr>
          <w:bCs/>
          <w:color w:val="000000"/>
          <w:sz w:val="22"/>
          <w:lang w:eastAsia="ja-JP"/>
        </w:rPr>
      </w:pPr>
    </w:p>
    <w:p w14:paraId="0DC52292" w14:textId="77777777" w:rsidR="008C7DAF" w:rsidRPr="008C7DAF" w:rsidRDefault="008C7DAF" w:rsidP="008C7DAF">
      <w:pPr>
        <w:rPr>
          <w:b/>
          <w:bCs/>
          <w:color w:val="000000" w:themeColor="text1"/>
          <w:sz w:val="28"/>
          <w:szCs w:val="28"/>
          <w:lang w:eastAsia="ja-JP"/>
        </w:rPr>
      </w:pPr>
      <w:r w:rsidRPr="008C7DAF">
        <w:rPr>
          <w:b/>
          <w:bCs/>
          <w:color w:val="000000" w:themeColor="text1"/>
          <w:sz w:val="28"/>
          <w:szCs w:val="28"/>
          <w:lang w:eastAsia="ja-JP"/>
        </w:rPr>
        <w:t>Fragebogen für Partner der Initiative „Lebensmittel sind kostbar!“</w:t>
      </w:r>
    </w:p>
    <w:p w14:paraId="5ECBF3E8" w14:textId="77777777" w:rsidR="008C7DAF" w:rsidRPr="008C7DAF" w:rsidRDefault="008C7DAF" w:rsidP="008C7DAF">
      <w:pPr>
        <w:rPr>
          <w:bCs/>
          <w:iCs/>
          <w:color w:val="000000" w:themeColor="text1"/>
          <w:sz w:val="22"/>
          <w:lang w:eastAsia="ja-JP"/>
        </w:rPr>
      </w:pPr>
    </w:p>
    <w:p w14:paraId="51590650" w14:textId="77777777" w:rsidR="008C7DAF" w:rsidRPr="008C7DAF" w:rsidRDefault="008C7DAF" w:rsidP="008C7DAF">
      <w:pPr>
        <w:rPr>
          <w:color w:val="000000" w:themeColor="text1"/>
          <w:sz w:val="22"/>
          <w:lang w:eastAsia="ja-JP"/>
        </w:rPr>
      </w:pPr>
      <w:r w:rsidRPr="008C7DAF">
        <w:rPr>
          <w:color w:val="000000" w:themeColor="text1"/>
          <w:sz w:val="22"/>
          <w:lang w:eastAsia="ja-JP"/>
        </w:rPr>
        <w:tab/>
      </w:r>
    </w:p>
    <w:p w14:paraId="5F540EA4" w14:textId="77777777" w:rsidR="008C7DAF" w:rsidRPr="009B4118" w:rsidRDefault="008C7DAF" w:rsidP="008C7DAF">
      <w:pPr>
        <w:pStyle w:val="Listenabsatz"/>
        <w:numPr>
          <w:ilvl w:val="0"/>
          <w:numId w:val="7"/>
        </w:numPr>
        <w:rPr>
          <w:color w:val="000000" w:themeColor="text1"/>
          <w:lang w:eastAsia="ja-JP"/>
        </w:rPr>
      </w:pPr>
      <w:r w:rsidRPr="009B4118">
        <w:rPr>
          <w:color w:val="000000" w:themeColor="text1"/>
          <w:lang w:eastAsia="ja-JP"/>
        </w:rPr>
        <w:t xml:space="preserve">In welchem Bereich ist Ihr Unternehmen tätig? Worin liegt Ihr Kerngeschäft? </w:t>
      </w:r>
    </w:p>
    <w:p w14:paraId="36C292C7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6185B708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61CB8678" w14:textId="77777777" w:rsidR="008C7DAF" w:rsidRPr="009B4118" w:rsidRDefault="008C7DAF" w:rsidP="008C7DAF">
      <w:pPr>
        <w:pStyle w:val="Listenabsatz"/>
        <w:numPr>
          <w:ilvl w:val="0"/>
          <w:numId w:val="10"/>
        </w:numPr>
        <w:rPr>
          <w:color w:val="000000" w:themeColor="text1"/>
          <w:lang w:eastAsia="ja-JP"/>
        </w:rPr>
      </w:pPr>
      <w:r w:rsidRPr="009B4118">
        <w:rPr>
          <w:color w:val="000000" w:themeColor="text1"/>
          <w:lang w:eastAsia="ja-JP"/>
        </w:rPr>
        <w:t>In welchen CSR-Bereichen – mit speziellem Fokus auf das Kernthema Lebensmittelabfälle – setzen Sie besondere Aktivitäten?</w:t>
      </w:r>
    </w:p>
    <w:p w14:paraId="57F29E42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11AE1CB3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5F8FC6E2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29CDAD5C" w14:textId="77777777" w:rsidR="008C7DAF" w:rsidRPr="009B4118" w:rsidRDefault="008C7DAF" w:rsidP="008C7DAF">
      <w:pPr>
        <w:pStyle w:val="Listenabsatz"/>
        <w:numPr>
          <w:ilvl w:val="0"/>
          <w:numId w:val="7"/>
        </w:numPr>
        <w:rPr>
          <w:color w:val="000000" w:themeColor="text1"/>
          <w:lang w:eastAsia="ja-JP"/>
        </w:rPr>
      </w:pPr>
      <w:r w:rsidRPr="009B4118">
        <w:rPr>
          <w:color w:val="000000" w:themeColor="text1"/>
          <w:lang w:eastAsia="ja-JP"/>
        </w:rPr>
        <w:t>Welche Maßnahmen / Aktivitäten zur wirkungsvollen Verringerung bzw. Vermeidung von Lebensmittelabfällen ergreifen Sie bereits?</w:t>
      </w:r>
    </w:p>
    <w:p w14:paraId="5280736B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24D8B746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28FBC562" w14:textId="77777777" w:rsidR="008C7DAF" w:rsidRPr="009B4118" w:rsidRDefault="008C7DAF" w:rsidP="008C7DAF">
      <w:pPr>
        <w:pStyle w:val="Listenabsatz"/>
        <w:numPr>
          <w:ilvl w:val="0"/>
          <w:numId w:val="9"/>
        </w:numPr>
        <w:rPr>
          <w:color w:val="000000" w:themeColor="text1"/>
          <w:lang w:eastAsia="ja-JP"/>
        </w:rPr>
      </w:pPr>
      <w:r w:rsidRPr="009B4118">
        <w:rPr>
          <w:color w:val="000000" w:themeColor="text1"/>
          <w:lang w:eastAsia="ja-JP"/>
        </w:rPr>
        <w:t>Welche Ergebnisse konnten diese bereits erbringen – sowohl in Bezug auf reduzierte Abfallmengen, als auch in Bezug auf Reaktionen seitens Ihrer Konsumenten?</w:t>
      </w:r>
    </w:p>
    <w:p w14:paraId="5DD008FB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10F570DC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32F75C13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56940890" w14:textId="77777777" w:rsidR="008C7DAF" w:rsidRPr="009B4118" w:rsidRDefault="008C7DAF" w:rsidP="008C7DAF">
      <w:pPr>
        <w:pStyle w:val="Listenabsatz"/>
        <w:numPr>
          <w:ilvl w:val="0"/>
          <w:numId w:val="7"/>
        </w:numPr>
        <w:rPr>
          <w:color w:val="000000" w:themeColor="text1"/>
          <w:lang w:eastAsia="ja-JP"/>
        </w:rPr>
      </w:pPr>
      <w:r w:rsidRPr="009B4118">
        <w:rPr>
          <w:color w:val="000000" w:themeColor="text1"/>
          <w:lang w:eastAsia="ja-JP"/>
        </w:rPr>
        <w:t>Welche Auswirkungen hatten die Maßnahmen auf Ihr Wirtschaften?</w:t>
      </w:r>
    </w:p>
    <w:p w14:paraId="081956FB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4F2A866B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2D73894B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4466D498" w14:textId="77777777" w:rsidR="008C7DAF" w:rsidRPr="009B4118" w:rsidRDefault="008C7DAF" w:rsidP="008C7DAF">
      <w:pPr>
        <w:pStyle w:val="Listenabsatz"/>
        <w:numPr>
          <w:ilvl w:val="0"/>
          <w:numId w:val="7"/>
        </w:numPr>
        <w:rPr>
          <w:color w:val="000000" w:themeColor="text1"/>
          <w:lang w:eastAsia="ja-JP"/>
        </w:rPr>
      </w:pPr>
      <w:r w:rsidRPr="009B4118">
        <w:rPr>
          <w:color w:val="000000" w:themeColor="text1"/>
          <w:lang w:eastAsia="ja-JP"/>
        </w:rPr>
        <w:t>Welche zusätzlichen Maßnahmen / über das bereits Getane hinausgehende Aktivitäten wollen Sie im Rahmen der Initiative „Lebensmittel sind kostbar!“ umsetzen, um Lebensmittelabfällen noch weiter zu reduzieren?</w:t>
      </w:r>
    </w:p>
    <w:p w14:paraId="37F69699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09FC3B16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2C7363C1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61C6B5C2" w14:textId="77777777" w:rsidR="008C7DAF" w:rsidRPr="009B4118" w:rsidRDefault="008C7DAF" w:rsidP="008C7DAF">
      <w:pPr>
        <w:pStyle w:val="Listenabsatz"/>
        <w:numPr>
          <w:ilvl w:val="0"/>
          <w:numId w:val="7"/>
        </w:numPr>
        <w:rPr>
          <w:color w:val="000000" w:themeColor="text1"/>
          <w:lang w:eastAsia="ja-JP"/>
        </w:rPr>
      </w:pPr>
      <w:r w:rsidRPr="009B4118">
        <w:rPr>
          <w:color w:val="000000" w:themeColor="text1"/>
          <w:lang w:eastAsia="ja-JP"/>
        </w:rPr>
        <w:t xml:space="preserve">Wie erreichen Sie Ihre Kern-Zielgruppen? Welche Kommunikationsmittel oder auch Partnerschaften setzen Sie ein, um </w:t>
      </w:r>
      <w:proofErr w:type="spellStart"/>
      <w:r w:rsidRPr="009B4118">
        <w:rPr>
          <w:color w:val="000000" w:themeColor="text1"/>
          <w:lang w:eastAsia="ja-JP"/>
        </w:rPr>
        <w:t>Responsibility</w:t>
      </w:r>
      <w:proofErr w:type="spellEnd"/>
      <w:r w:rsidRPr="009B4118">
        <w:rPr>
          <w:color w:val="000000" w:themeColor="text1"/>
          <w:lang w:eastAsia="ja-JP"/>
        </w:rPr>
        <w:t>-Themen wie Lebensmittelabfälle zu kommunizieren?</w:t>
      </w:r>
    </w:p>
    <w:p w14:paraId="1F37BABB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380356F3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732B78E6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65C9FA7A" w14:textId="77777777" w:rsidR="008C7DAF" w:rsidRPr="009B4118" w:rsidRDefault="008C7DAF" w:rsidP="008C7DAF">
      <w:pPr>
        <w:pStyle w:val="Listenabsatz"/>
        <w:numPr>
          <w:ilvl w:val="0"/>
          <w:numId w:val="7"/>
        </w:numPr>
        <w:rPr>
          <w:color w:val="000000" w:themeColor="text1"/>
          <w:lang w:eastAsia="ja-JP"/>
        </w:rPr>
      </w:pPr>
      <w:r w:rsidRPr="009B4118">
        <w:rPr>
          <w:color w:val="000000" w:themeColor="text1"/>
          <w:lang w:eastAsia="ja-JP"/>
        </w:rPr>
        <w:t xml:space="preserve">Welche Kern-Anliegen wollen Sie im Rahmen eines </w:t>
      </w:r>
      <w:proofErr w:type="spellStart"/>
      <w:r w:rsidRPr="009B4118">
        <w:rPr>
          <w:color w:val="000000" w:themeColor="text1"/>
          <w:lang w:eastAsia="ja-JP"/>
        </w:rPr>
        <w:t>Stakeholder</w:t>
      </w:r>
      <w:proofErr w:type="spellEnd"/>
      <w:r w:rsidRPr="009B4118">
        <w:rPr>
          <w:color w:val="000000" w:themeColor="text1"/>
          <w:lang w:eastAsia="ja-JP"/>
        </w:rPr>
        <w:t>-Dialogs mit der Initiative „Lebensmittel sind kostbar!“ gerne diskutieren bzw. lösen</w:t>
      </w:r>
      <w:proofErr w:type="gramStart"/>
      <w:r w:rsidRPr="009B4118">
        <w:rPr>
          <w:color w:val="000000" w:themeColor="text1"/>
          <w:lang w:eastAsia="ja-JP"/>
        </w:rPr>
        <w:t>?</w:t>
      </w:r>
      <w:proofErr w:type="gramEnd"/>
    </w:p>
    <w:p w14:paraId="109AFBF5" w14:textId="77777777" w:rsidR="009B4118" w:rsidRPr="009B4118" w:rsidRDefault="009B4118" w:rsidP="009B4118">
      <w:pPr>
        <w:rPr>
          <w:color w:val="000000" w:themeColor="text1"/>
          <w:lang w:eastAsia="ja-JP"/>
        </w:rPr>
      </w:pPr>
      <w:bookmarkStart w:id="0" w:name="_GoBack"/>
      <w:bookmarkEnd w:id="0"/>
      <w:r w:rsidRPr="009B4118">
        <w:rPr>
          <w:color w:val="000000" w:themeColor="text1"/>
          <w:lang w:eastAsia="ja-JP"/>
        </w:rPr>
        <w:br w:type="page"/>
      </w:r>
    </w:p>
    <w:p w14:paraId="24C08D1E" w14:textId="77777777" w:rsidR="008C7DAF" w:rsidRPr="009B4118" w:rsidRDefault="008C7DAF" w:rsidP="008C7DAF">
      <w:pPr>
        <w:pStyle w:val="Listenabsatz"/>
        <w:numPr>
          <w:ilvl w:val="0"/>
          <w:numId w:val="7"/>
        </w:numPr>
        <w:rPr>
          <w:color w:val="000000" w:themeColor="text1"/>
          <w:lang w:eastAsia="ja-JP"/>
        </w:rPr>
      </w:pPr>
      <w:r w:rsidRPr="009B4118">
        <w:rPr>
          <w:color w:val="000000" w:themeColor="text1"/>
          <w:lang w:eastAsia="ja-JP"/>
        </w:rPr>
        <w:t>Was sind die wesentlichen Voraussetzungen und Lösungswege, die in Ihrem Segment für eine Reduktion und Vermeidung von Lebensmittelabfällen auf wirtschaftlicher bzw. auf gesellschaftlicher Ebene wichtig sind?</w:t>
      </w:r>
    </w:p>
    <w:p w14:paraId="09F28AB3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38BF9D7D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2A09A18C" w14:textId="77777777" w:rsidR="008C7DAF" w:rsidRPr="009B4118" w:rsidRDefault="008C7DAF" w:rsidP="008C7DAF">
      <w:pPr>
        <w:rPr>
          <w:color w:val="000000" w:themeColor="text1"/>
          <w:lang w:eastAsia="ja-JP"/>
        </w:rPr>
      </w:pPr>
    </w:p>
    <w:p w14:paraId="4E87493B" w14:textId="77777777" w:rsidR="00416FFC" w:rsidRPr="009B4118" w:rsidRDefault="008C7DAF" w:rsidP="008C7DAF">
      <w:pPr>
        <w:pStyle w:val="Listenabsatz"/>
        <w:numPr>
          <w:ilvl w:val="0"/>
          <w:numId w:val="7"/>
        </w:numPr>
      </w:pPr>
      <w:r w:rsidRPr="009B4118">
        <w:rPr>
          <w:color w:val="000000" w:themeColor="text1"/>
          <w:lang w:eastAsia="ja-JP"/>
        </w:rPr>
        <w:t>Gibt es ein Kurzstatement Ihres Geschäftsführers / Eigentümers / Unternehmenssprechers zum Thema Umgang des Unternehmens mit Lebensmittelabfällen</w:t>
      </w:r>
      <w:proofErr w:type="gramStart"/>
      <w:r w:rsidRPr="009B4118">
        <w:rPr>
          <w:color w:val="000000" w:themeColor="text1"/>
          <w:lang w:eastAsia="ja-JP"/>
        </w:rPr>
        <w:t>, das</w:t>
      </w:r>
      <w:proofErr w:type="gramEnd"/>
      <w:r w:rsidRPr="009B4118">
        <w:rPr>
          <w:color w:val="000000" w:themeColor="text1"/>
          <w:lang w:eastAsia="ja-JP"/>
        </w:rPr>
        <w:t xml:space="preserve"> wir im Rahmen der Initiative zitieren dürfen? (bitte inkl. genauer Zitatvorgaben)</w:t>
      </w:r>
    </w:p>
    <w:sectPr w:rsidR="00416FFC" w:rsidRPr="009B4118" w:rsidSect="00527DCE">
      <w:footerReference w:type="default" r:id="rId9"/>
      <w:footerReference w:type="first" r:id="rId10"/>
      <w:type w:val="continuous"/>
      <w:pgSz w:w="11906" w:h="16838" w:code="9"/>
      <w:pgMar w:top="3147" w:right="1247" w:bottom="1474" w:left="1418" w:header="340" w:footer="4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28834A" w14:textId="77777777" w:rsidR="008C7DAF" w:rsidRDefault="008C7DAF">
      <w:r>
        <w:separator/>
      </w:r>
    </w:p>
  </w:endnote>
  <w:endnote w:type="continuationSeparator" w:id="0">
    <w:p w14:paraId="6FD4C9C7" w14:textId="77777777" w:rsidR="008C7DAF" w:rsidRDefault="008C7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no Pro Display">
    <w:panose1 w:val="020205020505060204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F3F82" w14:textId="77777777" w:rsidR="009B4118" w:rsidRPr="00337FA5" w:rsidRDefault="009B4118" w:rsidP="009B4118">
    <w:pPr>
      <w:pStyle w:val="Kopfzeile"/>
      <w:jc w:val="center"/>
      <w:rPr>
        <w:rStyle w:val="Seitenzahl"/>
      </w:rPr>
    </w:pPr>
    <w:r w:rsidRPr="005C5D10">
      <w:rPr>
        <w:rStyle w:val="Seitenzahl"/>
      </w:rPr>
      <w:fldChar w:fldCharType="begin"/>
    </w:r>
    <w:r w:rsidRPr="005C5D10">
      <w:rPr>
        <w:rStyle w:val="Seitenzahl"/>
      </w:rPr>
      <w:instrText>PAGE   \* MERGEFORMAT</w:instrText>
    </w:r>
    <w:r w:rsidRPr="005C5D10">
      <w:rPr>
        <w:rStyle w:val="Seitenzahl"/>
      </w:rPr>
      <w:fldChar w:fldCharType="separate"/>
    </w:r>
    <w:r w:rsidRPr="009B4118">
      <w:rPr>
        <w:rStyle w:val="Seitenzahl"/>
        <w:noProof/>
        <w:lang w:val="de-DE"/>
      </w:rPr>
      <w:t>2</w:t>
    </w:r>
    <w:r w:rsidRPr="005C5D10">
      <w:rPr>
        <w:rStyle w:val="Seitenzahl"/>
      </w:rPr>
      <w:fldChar w:fldCharType="end"/>
    </w:r>
  </w:p>
  <w:p w14:paraId="2E542C4E" w14:textId="77777777" w:rsidR="008C7DAF" w:rsidRPr="009B4118" w:rsidRDefault="008C7DAF" w:rsidP="009B4118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92E63" w14:textId="77777777" w:rsidR="009B4118" w:rsidRPr="00337FA5" w:rsidRDefault="009B4118" w:rsidP="009B4118">
    <w:pPr>
      <w:pStyle w:val="Kopfzeile"/>
      <w:jc w:val="center"/>
      <w:rPr>
        <w:rStyle w:val="Seitenzahl"/>
      </w:rPr>
    </w:pPr>
    <w:r w:rsidRPr="005C5D10">
      <w:rPr>
        <w:rStyle w:val="Seitenzahl"/>
      </w:rPr>
      <w:fldChar w:fldCharType="begin"/>
    </w:r>
    <w:r w:rsidRPr="005C5D10">
      <w:rPr>
        <w:rStyle w:val="Seitenzahl"/>
      </w:rPr>
      <w:instrText>PAGE   \* MERGEFORMAT</w:instrText>
    </w:r>
    <w:r w:rsidRPr="005C5D10">
      <w:rPr>
        <w:rStyle w:val="Seitenzahl"/>
      </w:rPr>
      <w:fldChar w:fldCharType="separate"/>
    </w:r>
    <w:r w:rsidRPr="009B4118">
      <w:rPr>
        <w:rStyle w:val="Seitenzahl"/>
        <w:noProof/>
        <w:lang w:val="de-DE"/>
      </w:rPr>
      <w:t>1</w:t>
    </w:r>
    <w:r w:rsidRPr="005C5D10">
      <w:rPr>
        <w:rStyle w:val="Seitenzahl"/>
      </w:rPr>
      <w:fldChar w:fldCharType="end"/>
    </w:r>
  </w:p>
  <w:p w14:paraId="05D56C1A" w14:textId="77777777" w:rsidR="008C7DAF" w:rsidRPr="008F3A83" w:rsidRDefault="009B4118" w:rsidP="00E30568">
    <w:pPr>
      <w:pStyle w:val="FuzeileGemischt"/>
    </w:pPr>
    <w:r>
      <w:rPr>
        <w:sz w:val="20"/>
        <w:szCs w:val="20"/>
        <w:lang w:eastAsia="de-DE"/>
      </w:rPr>
      <w:drawing>
        <wp:anchor distT="0" distB="0" distL="114300" distR="114300" simplePos="0" relativeHeight="251659264" behindDoc="1" locked="0" layoutInCell="1" allowOverlap="1" wp14:anchorId="3EFBE38C" wp14:editId="60554913">
          <wp:simplePos x="0" y="0"/>
          <wp:positionH relativeFrom="page">
            <wp:posOffset>5795645</wp:posOffset>
          </wp:positionH>
          <wp:positionV relativeFrom="page">
            <wp:posOffset>756285</wp:posOffset>
          </wp:positionV>
          <wp:extent cx="1378800" cy="1299600"/>
          <wp:effectExtent l="0" t="0" r="0" b="0"/>
          <wp:wrapNone/>
          <wp:docPr id="40" name="Grafik 40" descr="Logo_Briefkopf_452x426x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Briefkopf_452x426x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800" cy="129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  <w:lang w:eastAsia="de-DE"/>
      </w:rPr>
      <w:drawing>
        <wp:anchor distT="0" distB="0" distL="114300" distR="114300" simplePos="0" relativeHeight="251660288" behindDoc="1" locked="0" layoutInCell="1" allowOverlap="1" wp14:anchorId="42E1483A" wp14:editId="579CA93E">
          <wp:simplePos x="0" y="0"/>
          <wp:positionH relativeFrom="column">
            <wp:posOffset>3889375</wp:posOffset>
          </wp:positionH>
          <wp:positionV relativeFrom="paragraph">
            <wp:posOffset>-9665335</wp:posOffset>
          </wp:positionV>
          <wp:extent cx="797752" cy="589280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bensmittel_cmyk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752" cy="5892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114050" w14:textId="77777777" w:rsidR="008C7DAF" w:rsidRDefault="008C7DAF">
      <w:r>
        <w:separator/>
      </w:r>
    </w:p>
  </w:footnote>
  <w:footnote w:type="continuationSeparator" w:id="0">
    <w:p w14:paraId="5C7F452F" w14:textId="77777777" w:rsidR="008C7DAF" w:rsidRDefault="008C7D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4B6A2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7F2B1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F"/>
    <w:multiLevelType w:val="singleLevel"/>
    <w:tmpl w:val="6E7E38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>
    <w:nsid w:val="04252CED"/>
    <w:multiLevelType w:val="hybridMultilevel"/>
    <w:tmpl w:val="0D328C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B603AD"/>
    <w:multiLevelType w:val="hybridMultilevel"/>
    <w:tmpl w:val="7BD62BC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2237A7"/>
    <w:multiLevelType w:val="hybridMultilevel"/>
    <w:tmpl w:val="8646B0DE"/>
    <w:lvl w:ilvl="0" w:tplc="80FCCDF2">
      <w:start w:val="1"/>
      <w:numFmt w:val="bullet"/>
      <w:lvlText w:val="a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C3CF1"/>
    <w:multiLevelType w:val="hybridMultilevel"/>
    <w:tmpl w:val="5C5E0762"/>
    <w:lvl w:ilvl="0" w:tplc="80FCCDF2">
      <w:start w:val="1"/>
      <w:numFmt w:val="bullet"/>
      <w:lvlText w:val="a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516DA8"/>
    <w:multiLevelType w:val="hybridMultilevel"/>
    <w:tmpl w:val="0D20D8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A87F35"/>
    <w:multiLevelType w:val="hybridMultilevel"/>
    <w:tmpl w:val="7BD62BC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1A1226"/>
    <w:multiLevelType w:val="hybridMultilevel"/>
    <w:tmpl w:val="E744E0E4"/>
    <w:lvl w:ilvl="0" w:tplc="B63A5BE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2"/>
  <w:proofState w:spelling="clean" w:grammar="clean"/>
  <w:attachedTemplate r:id="rId1"/>
  <w:defaultTabStop w:val="709"/>
  <w:hyphenationZone w:val="425"/>
  <w:noPunctuationKerning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B03"/>
    <w:rsid w:val="00011DFE"/>
    <w:rsid w:val="0005762C"/>
    <w:rsid w:val="0006088D"/>
    <w:rsid w:val="00075623"/>
    <w:rsid w:val="0009276D"/>
    <w:rsid w:val="00093820"/>
    <w:rsid w:val="000D4453"/>
    <w:rsid w:val="000F61F4"/>
    <w:rsid w:val="00152A7C"/>
    <w:rsid w:val="00154264"/>
    <w:rsid w:val="00173FA3"/>
    <w:rsid w:val="00180AB0"/>
    <w:rsid w:val="001843B6"/>
    <w:rsid w:val="00185772"/>
    <w:rsid w:val="00187EBC"/>
    <w:rsid w:val="001A4144"/>
    <w:rsid w:val="001B39A5"/>
    <w:rsid w:val="001C6A13"/>
    <w:rsid w:val="001D5966"/>
    <w:rsid w:val="001F768A"/>
    <w:rsid w:val="0021499B"/>
    <w:rsid w:val="00215223"/>
    <w:rsid w:val="0021563B"/>
    <w:rsid w:val="00216672"/>
    <w:rsid w:val="00224776"/>
    <w:rsid w:val="002329A9"/>
    <w:rsid w:val="00235F4C"/>
    <w:rsid w:val="002721C5"/>
    <w:rsid w:val="0027347C"/>
    <w:rsid w:val="00295B44"/>
    <w:rsid w:val="002B4BB0"/>
    <w:rsid w:val="002B5107"/>
    <w:rsid w:val="002B7E8F"/>
    <w:rsid w:val="002D05C9"/>
    <w:rsid w:val="002D08C3"/>
    <w:rsid w:val="002D1B8B"/>
    <w:rsid w:val="002E275D"/>
    <w:rsid w:val="002E43BB"/>
    <w:rsid w:val="002F5DF0"/>
    <w:rsid w:val="00337FA5"/>
    <w:rsid w:val="003421AD"/>
    <w:rsid w:val="0036487F"/>
    <w:rsid w:val="003C0C61"/>
    <w:rsid w:val="003D20E6"/>
    <w:rsid w:val="003E31EF"/>
    <w:rsid w:val="003E7965"/>
    <w:rsid w:val="00405BA0"/>
    <w:rsid w:val="004064CF"/>
    <w:rsid w:val="00415C41"/>
    <w:rsid w:val="00416FFC"/>
    <w:rsid w:val="0042722F"/>
    <w:rsid w:val="0046093A"/>
    <w:rsid w:val="00463606"/>
    <w:rsid w:val="00465E5A"/>
    <w:rsid w:val="00492E01"/>
    <w:rsid w:val="004B4630"/>
    <w:rsid w:val="004C6F1F"/>
    <w:rsid w:val="004D67D5"/>
    <w:rsid w:val="00500C72"/>
    <w:rsid w:val="005058FA"/>
    <w:rsid w:val="00513365"/>
    <w:rsid w:val="00515337"/>
    <w:rsid w:val="005217CD"/>
    <w:rsid w:val="00527DCE"/>
    <w:rsid w:val="005333FA"/>
    <w:rsid w:val="00536E86"/>
    <w:rsid w:val="00554A12"/>
    <w:rsid w:val="0056044E"/>
    <w:rsid w:val="00560AC6"/>
    <w:rsid w:val="00564C6D"/>
    <w:rsid w:val="00584CAB"/>
    <w:rsid w:val="005C0BEB"/>
    <w:rsid w:val="005C1A4F"/>
    <w:rsid w:val="005C3224"/>
    <w:rsid w:val="005C5D10"/>
    <w:rsid w:val="005E52AC"/>
    <w:rsid w:val="005F08D6"/>
    <w:rsid w:val="005F269E"/>
    <w:rsid w:val="00626EBD"/>
    <w:rsid w:val="00631538"/>
    <w:rsid w:val="006442A7"/>
    <w:rsid w:val="00657BD2"/>
    <w:rsid w:val="006612E8"/>
    <w:rsid w:val="006914A0"/>
    <w:rsid w:val="006B20B4"/>
    <w:rsid w:val="006B316C"/>
    <w:rsid w:val="006B35FD"/>
    <w:rsid w:val="006B5B46"/>
    <w:rsid w:val="006C4645"/>
    <w:rsid w:val="006D000A"/>
    <w:rsid w:val="006D0F4D"/>
    <w:rsid w:val="006D7E3B"/>
    <w:rsid w:val="006E469C"/>
    <w:rsid w:val="00752D54"/>
    <w:rsid w:val="00754E30"/>
    <w:rsid w:val="00757B42"/>
    <w:rsid w:val="00774212"/>
    <w:rsid w:val="0078177A"/>
    <w:rsid w:val="00786324"/>
    <w:rsid w:val="00787972"/>
    <w:rsid w:val="0079280E"/>
    <w:rsid w:val="007A681E"/>
    <w:rsid w:val="007C7256"/>
    <w:rsid w:val="007D1B0F"/>
    <w:rsid w:val="007D4805"/>
    <w:rsid w:val="007F0C28"/>
    <w:rsid w:val="00804B39"/>
    <w:rsid w:val="008248AA"/>
    <w:rsid w:val="00836C56"/>
    <w:rsid w:val="00863B03"/>
    <w:rsid w:val="00865F79"/>
    <w:rsid w:val="008919C4"/>
    <w:rsid w:val="00893DEC"/>
    <w:rsid w:val="00894EA0"/>
    <w:rsid w:val="008B7723"/>
    <w:rsid w:val="008C7DAF"/>
    <w:rsid w:val="008D06AD"/>
    <w:rsid w:val="008D1AE7"/>
    <w:rsid w:val="008D52C4"/>
    <w:rsid w:val="008F3148"/>
    <w:rsid w:val="008F3A83"/>
    <w:rsid w:val="009002B0"/>
    <w:rsid w:val="00904584"/>
    <w:rsid w:val="00965F4B"/>
    <w:rsid w:val="00974B93"/>
    <w:rsid w:val="00985515"/>
    <w:rsid w:val="0098662D"/>
    <w:rsid w:val="0098720E"/>
    <w:rsid w:val="009A099F"/>
    <w:rsid w:val="009B4118"/>
    <w:rsid w:val="009C507D"/>
    <w:rsid w:val="009D2204"/>
    <w:rsid w:val="009D2E99"/>
    <w:rsid w:val="009F419B"/>
    <w:rsid w:val="00A148F3"/>
    <w:rsid w:val="00A32668"/>
    <w:rsid w:val="00A37F95"/>
    <w:rsid w:val="00A40BBF"/>
    <w:rsid w:val="00A4268C"/>
    <w:rsid w:val="00AB4AAF"/>
    <w:rsid w:val="00AC00F0"/>
    <w:rsid w:val="00AC38D7"/>
    <w:rsid w:val="00AE4BF9"/>
    <w:rsid w:val="00AF1EF5"/>
    <w:rsid w:val="00B27F6B"/>
    <w:rsid w:val="00B4783B"/>
    <w:rsid w:val="00B47F43"/>
    <w:rsid w:val="00B817C7"/>
    <w:rsid w:val="00B85401"/>
    <w:rsid w:val="00B903C4"/>
    <w:rsid w:val="00B917F5"/>
    <w:rsid w:val="00B94426"/>
    <w:rsid w:val="00BA2F0B"/>
    <w:rsid w:val="00BB5709"/>
    <w:rsid w:val="00BD14FC"/>
    <w:rsid w:val="00BE21AB"/>
    <w:rsid w:val="00BF5192"/>
    <w:rsid w:val="00C27DC9"/>
    <w:rsid w:val="00C3274B"/>
    <w:rsid w:val="00C42EB0"/>
    <w:rsid w:val="00C43290"/>
    <w:rsid w:val="00C46C09"/>
    <w:rsid w:val="00C664CA"/>
    <w:rsid w:val="00C7001E"/>
    <w:rsid w:val="00C736A4"/>
    <w:rsid w:val="00C77100"/>
    <w:rsid w:val="00C805F1"/>
    <w:rsid w:val="00C946F9"/>
    <w:rsid w:val="00CA08C3"/>
    <w:rsid w:val="00CB617C"/>
    <w:rsid w:val="00D01EC2"/>
    <w:rsid w:val="00D053E2"/>
    <w:rsid w:val="00D24B7E"/>
    <w:rsid w:val="00D3052C"/>
    <w:rsid w:val="00D3217D"/>
    <w:rsid w:val="00D53785"/>
    <w:rsid w:val="00D725F2"/>
    <w:rsid w:val="00D83F79"/>
    <w:rsid w:val="00DB6DD7"/>
    <w:rsid w:val="00DD6DAC"/>
    <w:rsid w:val="00DE09E1"/>
    <w:rsid w:val="00DE6D25"/>
    <w:rsid w:val="00DE7EEB"/>
    <w:rsid w:val="00E17B83"/>
    <w:rsid w:val="00E30568"/>
    <w:rsid w:val="00E33F2D"/>
    <w:rsid w:val="00EB42BF"/>
    <w:rsid w:val="00EB5F0D"/>
    <w:rsid w:val="00ED23E3"/>
    <w:rsid w:val="00F13BBC"/>
    <w:rsid w:val="00F45800"/>
    <w:rsid w:val="00F60175"/>
    <w:rsid w:val="00F6664C"/>
    <w:rsid w:val="00F82217"/>
    <w:rsid w:val="00F9367A"/>
    <w:rsid w:val="00F93D47"/>
    <w:rsid w:val="00F95B2D"/>
    <w:rsid w:val="00FA4E4B"/>
    <w:rsid w:val="00FA7DBB"/>
    <w:rsid w:val="00FC3325"/>
    <w:rsid w:val="00FC4B05"/>
    <w:rsid w:val="00FD1913"/>
    <w:rsid w:val="00FD4DCA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579A9E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rsid w:val="0007562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75623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  <w:rsid w:val="00415C41"/>
  </w:style>
  <w:style w:type="paragraph" w:customStyle="1" w:styleId="Adrefenster">
    <w:name w:val="Adreßfenster"/>
    <w:basedOn w:val="Standard"/>
    <w:rsid w:val="00B917F5"/>
    <w:pPr>
      <w:framePr w:w="5103" w:h="1985" w:hRule="exact" w:hSpace="142" w:vSpace="142" w:wrap="around" w:hAnchor="margin" w:x="1" w:y="1078" w:anchorLock="1"/>
      <w:spacing w:line="360" w:lineRule="auto"/>
    </w:pPr>
    <w:rPr>
      <w:rFonts w:ascii="Helvetica" w:hAnsi="Helvetica"/>
      <w:sz w:val="22"/>
      <w:szCs w:val="20"/>
      <w:lang w:val="de-DE" w:eastAsia="de-DE"/>
    </w:rPr>
  </w:style>
  <w:style w:type="paragraph" w:customStyle="1" w:styleId="Datumsfeld">
    <w:name w:val="Datumsfeld"/>
    <w:basedOn w:val="Standard"/>
    <w:rsid w:val="005C1A4F"/>
    <w:pPr>
      <w:framePr w:w="2285" w:h="289" w:hRule="exact" w:hSpace="142" w:vSpace="142" w:wrap="around" w:hAnchor="margin" w:x="7315" w:y="3006" w:anchorLock="1"/>
      <w:spacing w:line="360" w:lineRule="auto"/>
    </w:pPr>
    <w:rPr>
      <w:rFonts w:ascii="Helvetica" w:hAnsi="Helvetica"/>
      <w:sz w:val="22"/>
      <w:szCs w:val="20"/>
      <w:lang w:val="de-DE" w:eastAsia="de-DE"/>
    </w:rPr>
  </w:style>
  <w:style w:type="paragraph" w:customStyle="1" w:styleId="FuzeileGemischt">
    <w:name w:val="Fußzeile Gemischt"/>
    <w:autoRedefine/>
    <w:qFormat/>
    <w:rsid w:val="00E30568"/>
    <w:pPr>
      <w:tabs>
        <w:tab w:val="right" w:pos="9866"/>
      </w:tabs>
      <w:spacing w:line="220" w:lineRule="exact"/>
    </w:pPr>
    <w:rPr>
      <w:rFonts w:ascii="Arno Pro Display" w:hAnsi="Arno Pro Display" w:cs="Arial"/>
      <w:noProof/>
      <w:color w:val="000000"/>
      <w:sz w:val="18"/>
      <w:szCs w:val="18"/>
      <w:lang w:val="de-DE" w:eastAsia="ja-JP"/>
    </w:rPr>
  </w:style>
  <w:style w:type="paragraph" w:customStyle="1" w:styleId="FusszeileVERSAL">
    <w:name w:val="Fusszeile VERSAL"/>
    <w:basedOn w:val="Fuzeile"/>
    <w:autoRedefine/>
    <w:qFormat/>
    <w:rsid w:val="00E30568"/>
    <w:pPr>
      <w:spacing w:line="220" w:lineRule="exact"/>
    </w:pPr>
    <w:rPr>
      <w:rFonts w:ascii="Arno Pro Display" w:hAnsi="Arno Pro Display" w:cs="Arial"/>
      <w:caps/>
      <w:noProof/>
      <w:color w:val="141313"/>
      <w:sz w:val="18"/>
      <w:szCs w:val="18"/>
      <w:lang w:val="de-DE" w:eastAsia="de-DE"/>
    </w:rPr>
  </w:style>
  <w:style w:type="paragraph" w:styleId="Sprechblasentext">
    <w:name w:val="Balloon Text"/>
    <w:basedOn w:val="Standard"/>
    <w:link w:val="SprechblasentextZeichen"/>
    <w:rsid w:val="00011DF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rsid w:val="00011DFE"/>
    <w:rPr>
      <w:rFonts w:ascii="Lucida Grande" w:hAnsi="Lucida Grande" w:cs="Lucida Grande"/>
      <w:sz w:val="18"/>
      <w:szCs w:val="18"/>
    </w:rPr>
  </w:style>
  <w:style w:type="character" w:customStyle="1" w:styleId="KopfzeileZeichen">
    <w:name w:val="Kopfzeile Zeichen"/>
    <w:link w:val="Kopfzeile"/>
    <w:uiPriority w:val="99"/>
    <w:rsid w:val="00757B42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8C7DAF"/>
    <w:pPr>
      <w:ind w:left="720"/>
      <w:contextualSpacing/>
    </w:pPr>
    <w:rPr>
      <w:rFonts w:eastAsiaTheme="minorEastAsia"/>
      <w:lang w:val="de-DE"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rsid w:val="0007562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75623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  <w:rsid w:val="00415C41"/>
  </w:style>
  <w:style w:type="paragraph" w:customStyle="1" w:styleId="Adrefenster">
    <w:name w:val="Adreßfenster"/>
    <w:basedOn w:val="Standard"/>
    <w:rsid w:val="00B917F5"/>
    <w:pPr>
      <w:framePr w:w="5103" w:h="1985" w:hRule="exact" w:hSpace="142" w:vSpace="142" w:wrap="around" w:hAnchor="margin" w:x="1" w:y="1078" w:anchorLock="1"/>
      <w:spacing w:line="360" w:lineRule="auto"/>
    </w:pPr>
    <w:rPr>
      <w:rFonts w:ascii="Helvetica" w:hAnsi="Helvetica"/>
      <w:sz w:val="22"/>
      <w:szCs w:val="20"/>
      <w:lang w:val="de-DE" w:eastAsia="de-DE"/>
    </w:rPr>
  </w:style>
  <w:style w:type="paragraph" w:customStyle="1" w:styleId="Datumsfeld">
    <w:name w:val="Datumsfeld"/>
    <w:basedOn w:val="Standard"/>
    <w:rsid w:val="005C1A4F"/>
    <w:pPr>
      <w:framePr w:w="2285" w:h="289" w:hRule="exact" w:hSpace="142" w:vSpace="142" w:wrap="around" w:hAnchor="margin" w:x="7315" w:y="3006" w:anchorLock="1"/>
      <w:spacing w:line="360" w:lineRule="auto"/>
    </w:pPr>
    <w:rPr>
      <w:rFonts w:ascii="Helvetica" w:hAnsi="Helvetica"/>
      <w:sz w:val="22"/>
      <w:szCs w:val="20"/>
      <w:lang w:val="de-DE" w:eastAsia="de-DE"/>
    </w:rPr>
  </w:style>
  <w:style w:type="paragraph" w:customStyle="1" w:styleId="FuzeileGemischt">
    <w:name w:val="Fußzeile Gemischt"/>
    <w:autoRedefine/>
    <w:qFormat/>
    <w:rsid w:val="00E30568"/>
    <w:pPr>
      <w:tabs>
        <w:tab w:val="right" w:pos="9866"/>
      </w:tabs>
      <w:spacing w:line="220" w:lineRule="exact"/>
    </w:pPr>
    <w:rPr>
      <w:rFonts w:ascii="Arno Pro Display" w:hAnsi="Arno Pro Display" w:cs="Arial"/>
      <w:noProof/>
      <w:color w:val="000000"/>
      <w:sz w:val="18"/>
      <w:szCs w:val="18"/>
      <w:lang w:val="de-DE" w:eastAsia="ja-JP"/>
    </w:rPr>
  </w:style>
  <w:style w:type="paragraph" w:customStyle="1" w:styleId="FusszeileVERSAL">
    <w:name w:val="Fusszeile VERSAL"/>
    <w:basedOn w:val="Fuzeile"/>
    <w:autoRedefine/>
    <w:qFormat/>
    <w:rsid w:val="00E30568"/>
    <w:pPr>
      <w:spacing w:line="220" w:lineRule="exact"/>
    </w:pPr>
    <w:rPr>
      <w:rFonts w:ascii="Arno Pro Display" w:hAnsi="Arno Pro Display" w:cs="Arial"/>
      <w:caps/>
      <w:noProof/>
      <w:color w:val="141313"/>
      <w:sz w:val="18"/>
      <w:szCs w:val="18"/>
      <w:lang w:val="de-DE" w:eastAsia="de-DE"/>
    </w:rPr>
  </w:style>
  <w:style w:type="paragraph" w:styleId="Sprechblasentext">
    <w:name w:val="Balloon Text"/>
    <w:basedOn w:val="Standard"/>
    <w:link w:val="SprechblasentextZeichen"/>
    <w:rsid w:val="00011DF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rsid w:val="00011DFE"/>
    <w:rPr>
      <w:rFonts w:ascii="Lucida Grande" w:hAnsi="Lucida Grande" w:cs="Lucida Grande"/>
      <w:sz w:val="18"/>
      <w:szCs w:val="18"/>
    </w:rPr>
  </w:style>
  <w:style w:type="character" w:customStyle="1" w:styleId="KopfzeileZeichen">
    <w:name w:val="Kopfzeile Zeichen"/>
    <w:link w:val="Kopfzeile"/>
    <w:uiPriority w:val="99"/>
    <w:rsid w:val="00757B42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8C7DAF"/>
    <w:pPr>
      <w:ind w:left="720"/>
      <w:contextualSpacing/>
    </w:pPr>
    <w:rPr>
      <w:rFonts w:eastAsiaTheme="minorEastAsia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oucek\Desktop\2014%20ELAK=WORD%20Briefe%20pers&#246;nlich%20f&#252;r%20Bundesminister%20-%20NEU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8119B-DF70-2049-AF83-09EC25E2A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\Users\Kloucek\Desktop\2014 ELAK=WORD Briefe persönlich für Bundesminister - NEU.dot</Template>
  <TotalTime>0</TotalTime>
  <Pages>2</Pages>
  <Words>223</Words>
  <Characters>1409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BMLFUW</Company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BMLFUW</dc:creator>
  <cp:keywords>BM-Vorlagenverwaltung OrganisationsEinheit</cp:keywords>
  <cp:lastModifiedBy>Niels Reutter</cp:lastModifiedBy>
  <cp:revision>3</cp:revision>
  <cp:lastPrinted>2016-05-31T14:31:00Z</cp:lastPrinted>
  <dcterms:created xsi:type="dcterms:W3CDTF">2018-01-19T10:28:00Z</dcterms:created>
  <dcterms:modified xsi:type="dcterms:W3CDTF">2018-01-19T10:44:00Z</dcterms:modified>
</cp:coreProperties>
</file>